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646242748"/>
        <w:docPartObj>
          <w:docPartGallery w:val="autotext"/>
        </w:docPartObj>
      </w:sdtPr>
      <w:sdtContent>
        <w:p>
          <w: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-1125220</wp:posOffset>
                    </wp:positionH>
                    <wp:positionV relativeFrom="margin">
                      <wp:posOffset>-922655</wp:posOffset>
                    </wp:positionV>
                    <wp:extent cx="7543800" cy="10690225"/>
                    <wp:effectExtent l="0" t="0" r="0" b="0"/>
                    <wp:wrapNone/>
                    <wp:docPr id="7" name="矩形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43800" cy="10690225"/>
                            </a:xfrm>
                            <a:prstGeom prst="rect">
                              <a:avLst/>
                            </a:prstGeom>
                            <a:solidFill>
                              <a:srgbClr val="379392">
                                <a:alpha val="3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</a:graphicData>
                    </a:graphic>
                  </wp:anchor>
                </w:drawing>
              </mc:Choice>
              <mc:Fallback>
                <w:pict>
                  <v:rect id="矩形 6" o:spid="_x0000_s1026" o:spt="1" style="position:absolute;left:0pt;margin-left:-88.6pt;margin-top:-72.65pt;height:841.75pt;width:594pt;mso-position-horizontal-relative:margin;mso-position-vertical-relative:margin;z-index:251660288;v-text-anchor:middle;mso-width-relative:page;mso-height-relative:page;" fillcolor="#379392" filled="t" stroked="f" coordsize="21600,21600" o:gfxdata="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OGI+N0AAAAPAQAADwAAAAAAAAABACAAAAAiAAAAZHJzL2Rv&#10;d25yZXYueG1sUEsBAhQAFAAAAAgAh07iQIMpLJH8AQAA6QMAAA4AAAAAAAAAAQAgAAAALAEAAGRy&#10;cy9lMm9Eb2MueG1sUEsFBgAAAAAGAAYAWQEAAJoFAAAAAA==&#10;">
                    <v:fill on="t" opacity="19660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ascii="宋体" w:hAnsi="宋体" w:cs="宋体"/>
              <w:color w:val="000000"/>
              <w:kern w:val="0"/>
              <w:szCs w:val="18"/>
              <w:lang w:bidi="ar"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5092065</wp:posOffset>
                    </wp:positionH>
                    <wp:positionV relativeFrom="paragraph">
                      <wp:posOffset>-3402330</wp:posOffset>
                    </wp:positionV>
                    <wp:extent cx="802640" cy="481965"/>
                    <wp:effectExtent l="6350" t="0" r="10160" b="13335"/>
                    <wp:wrapNone/>
                    <wp:docPr id="11" name="组合 1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802640" cy="481965"/>
                              <a:chOff x="12205" y="422"/>
                              <a:chExt cx="1783" cy="998"/>
                            </a:xfrm>
                            <a:effectLst/>
                          </wpg:grpSpPr>
                          <pic:pic xmlns:pic="http://schemas.openxmlformats.org/drawingml/2006/picture">
                            <pic:nvPicPr>
                              <pic:cNvPr id="4" name="图片 3075"/>
                              <pic:cNvPicPr/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990" y="422"/>
                                <a:ext cx="999" cy="999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noFill/>
                                <a:miter/>
                              </a:ln>
                              <a:effectLst/>
                            </pic:spPr>
                          </pic:pic>
                          <wps:wsp>
                            <wps:cNvPr id="6" name="流程图: 过程 4"/>
                            <wps:cNvSpPr/>
                            <wps:spPr>
                              <a:xfrm>
                                <a:off x="12205" y="484"/>
                                <a:ext cx="608" cy="1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41719C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 anchorCtr="0"/>
                          </wps:wsp>
                          <wps:wsp>
                            <wps:cNvPr id="5" name="流程图: 过程 3"/>
                            <wps:cNvSpPr/>
                            <wps:spPr>
                              <a:xfrm>
                                <a:off x="12205" y="851"/>
                                <a:ext cx="608" cy="1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1719C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 anchorCtr="0"/>
                          </wps:wsp>
                          <wps:wsp>
                            <wps:cNvPr id="8" name="流程图: 过程 9"/>
                            <wps:cNvSpPr/>
                            <wps:spPr>
                              <a:xfrm>
                                <a:off x="12205" y="1218"/>
                                <a:ext cx="608" cy="1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1719C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 anchorCtr="0"/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_x0000_s1026" o:spid="_x0000_s1026" o:spt="203" style="position:absolute;left:0pt;margin-left:400.95pt;margin-top:-267.9pt;height:37.95pt;width:63.2pt;z-index:251666432;mso-width-relative:page;mso-height-relative:page;" coordorigin="12205,422" coordsize="1783,998" o:gfxdata="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">
                    <o:lock v:ext="edit" aspectratio="f"/>
                    <v:shape id="图片 3075" o:spid="_x0000_s1026" o:spt="75" type="#_x0000_t75" style="position:absolute;left:12990;top:422;height:999;width:999;" filled="f" o:preferrelative="t" stroked="f" coordsize="21600,21600" o:gfxdata="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QPN17gAAADaAAAA&#10;DwAAAAAAAAABACAAAAAiAAAAZHJzL2Rvd25yZXYueG1sUEsBAhQAFAAAAAgAh07iQDMvBZ47AAAA&#10;OQAAABAAAAAAAAAAAQAgAAAABwEAAGRycy9zaGFwZXhtbC54bWxQSwUGAAAAAAYABgBbAQAAsQMA&#10;AAAA&#10;">
                      <v:fill on="f" focussize="0,0"/>
                      <v:stroke on="f" weight="3pt" joinstyle="miter"/>
                      <v:imagedata r:id="rId6" o:title=""/>
                      <o:lock v:ext="edit" aspectratio="f"/>
                    </v:shape>
                    <v:shape id="流程图: 过程 4" o:spid="_x0000_s1026" o:spt="109" type="#_x0000_t109" style="position:absolute;left:12205;top:484;height:120;width:608;v-text-anchor:middle;" fillcolor="#FFFF00" filled="t" stroked="t" coordsize="21600,21600" o:gfxdata="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4ajrq8AAAA&#10;2g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2D5171" miterlimit="8" joinstyle="miter"/>
                      <v:imagedata o:title=""/>
                      <o:lock v:ext="edit" aspectratio="f"/>
                    </v:shape>
                    <v:shape id="流程图: 过程 3" o:spid="_x0000_s1026" o:spt="109" type="#_x0000_t109" style="position:absolute;left:12205;top:851;height:120;width:608;v-text-anchor:middle;" fillcolor="#00B050" filled="t" stroked="t" coordsize="21600,21600" o:gfxdata="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kcitLsAAADa&#10;AAAADwAAAAAAAAABACAAAAAiAAAAZHJzL2Rvd25yZXYueG1sUEsBAhQAFAAAAAgAh07iQDMvBZ47&#10;AAAAOQAAABAAAAAAAAAAAQAgAAAACgEAAGRycy9zaGFwZXhtbC54bWxQSwUGAAAAAAYABgBbAQAA&#10;tAMAAAAA&#10;">
                      <v:fill on="t" focussize="0,0"/>
                      <v:stroke weight="1pt" color="#2D5171" miterlimit="8" joinstyle="miter"/>
                      <v:imagedata o:title=""/>
                      <o:lock v:ext="edit" aspectratio="f"/>
                    </v:shape>
                    <v:shape id="流程图: 过程 9" o:spid="_x0000_s1026" o:spt="109" type="#_x0000_t109" style="position:absolute;left:12205;top:1218;height:120;width:608;v-text-anchor:middle;" fillcolor="#FF0000" filled="t" stroked="t" coordsize="21600,21600" o:gfxdata="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gJUovQAA&#10;ANoAAAAPAAAAAAAAAAEAIAAAACIAAABkcnMvZG93bnJldi54bWxQSwECFAAUAAAACACHTuJAMy8F&#10;njsAAAA5AAAAEAAAAAAAAAABACAAAAAMAQAAZHJzL3NoYXBleG1sLnhtbFBLBQYAAAAABgAGAFsB&#10;AAC2AwAAAAA=&#10;">
                      <v:fill on="t" focussize="0,0"/>
                      <v:stroke weight="1pt" color="#2D5171" miterlimit="8" joinstyle="miter"/>
                      <v:imagedata o:title=""/>
                      <o:lock v:ext="edit" aspectratio="f"/>
                    </v:shape>
                  </v:group>
                </w:pict>
              </mc:Fallback>
            </mc:AlternateContent>
          </w:r>
          <w: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margin">
                      <wp:posOffset>467995</wp:posOffset>
                    </wp:positionH>
                    <wp:positionV relativeFrom="page">
                      <wp:posOffset>5760720</wp:posOffset>
                    </wp:positionV>
                    <wp:extent cx="4514215" cy="830580"/>
                    <wp:effectExtent l="0" t="0" r="0" b="0"/>
                    <wp:wrapSquare wrapText="bothSides"/>
                    <wp:docPr id="15" name="文本框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514215" cy="8305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default" w:eastAsiaTheme="minorEastAsia"/>
                                    <w:b/>
                                    <w:bCs/>
                                    <w:kern w:val="0"/>
                                    <w:sz w:val="52"/>
                                    <w:szCs w:val="52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等线" w:hAnsi="思源黑体 CN Bold" w:eastAsia="思源黑体 CN Bold" w:cs="Times New Roman"/>
                                    <w:b/>
                                    <w:bCs/>
                                    <w:color w:val="4FB0C6"/>
                                    <w:sz w:val="52"/>
                                    <w:szCs w:val="52"/>
                                    <w:lang w:val="en-US" w:eastAsia="zh-CN"/>
                                  </w:rPr>
                                  <w:t>2022年3月25日 活动总结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1" o:spid="_x0000_s1026" o:spt="202" type="#_x0000_t202" style="position:absolute;left:0pt;margin-left:36.85pt;margin-top:453.6pt;height:65.4pt;width:355.45pt;mso-position-horizontal-relative:margin;mso-position-vertical-relative:page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6wD3wtwAAAALAQAADwAAAAAAAAABACAAAAAiAAAAZHJzL2Rvd25yZXYueG1sUEsB&#10;AhQAFAAAAAgAh07iQO85luYqAgAAOAQAAA4AAAAAAAAAAQAgAAAAKwEAAGRycy9lMm9Eb2MueG1s&#10;UEsFBgAAAAAGAAYAWQEAAMcF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default" w:eastAsiaTheme="minorEastAsia"/>
                              <w:b/>
                              <w:bCs/>
                              <w:kern w:val="0"/>
                              <w:sz w:val="52"/>
                              <w:szCs w:val="5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等线" w:hAnsi="思源黑体 CN Bold" w:eastAsia="思源黑体 CN Bold" w:cs="Times New Roman"/>
                              <w:b/>
                              <w:bCs/>
                              <w:color w:val="4FB0C6"/>
                              <w:sz w:val="52"/>
                              <w:szCs w:val="52"/>
                              <w:lang w:val="en-US" w:eastAsia="zh-CN"/>
                            </w:rPr>
                            <w:t>2022年3月25日 活动总结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margin">
                      <wp:posOffset>-413385</wp:posOffset>
                    </wp:positionH>
                    <wp:positionV relativeFrom="page">
                      <wp:posOffset>5507990</wp:posOffset>
                    </wp:positionV>
                    <wp:extent cx="6076950" cy="0"/>
                    <wp:effectExtent l="0" t="0" r="19050" b="38100"/>
                    <wp:wrapSquare wrapText="bothSides"/>
                    <wp:docPr id="3" name="直接连接符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076950" cy="0"/>
                            </a:xfrm>
                            <a:prstGeom prst="line">
                              <a:avLst/>
                            </a:prstGeom>
                            <a:ln w="25400">
                              <a:gradFill>
                                <a:gsLst>
                                  <a:gs pos="0">
                                    <a:srgbClr val="008080">
                                      <a:alpha val="0"/>
                                    </a:srgbClr>
                                  </a:gs>
                                  <a:gs pos="50000">
                                    <a:srgbClr val="008080">
                                      <a:alpha val="50000"/>
                                    </a:srgbClr>
                                  </a:gs>
                                  <a:gs pos="100000">
                                    <a:srgbClr val="008080">
                                      <a:alpha val="0"/>
                                    </a:srgbClr>
                                  </a:gs>
                                </a:gsLst>
                                <a:lin ang="0" scaled="0"/>
                              </a:gra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_x0000_s1026" o:spid="_x0000_s1026" o:spt="20" style="position:absolute;left:0pt;margin-left:-32.55pt;margin-top:433.7pt;height:0pt;width:478.5pt;mso-position-horizontal-relative:margin;mso-position-vertical-relative:page;mso-wrap-distance-bottom:0pt;mso-wrap-distance-left:9pt;mso-wrap-distance-right:9pt;mso-wrap-distance-top:0pt;z-index:251664384;mso-width-relative:page;mso-height-relative:page;" filled="f" stroked="t" coordsize="21600,21600" o:gfxdata="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Lq5q32gAAAAsBAAAPAAAAAAAAAAEAIAAAACIAAABkcnMvZG93bnJldi54bWxQSwECFAAU&#10;AAAACACHTuJAaX1gGigCAACzBAAADgAAAAAAAAABACAAAAApAQAAZHJzL2Uyb0RvYy54bWxQSwUG&#10;AAAAAAYABgBZAQAAwwUAAAAA&#10;">
                    <v:fill on="f" focussize="0,0"/>
                    <v:stroke weight="2pt" color="#000000" miterlimit="8" joinstyle="miter"/>
                    <v:imagedata o:title=""/>
                    <o:lock v:ext="edit" aspectratio="f"/>
                    <w10:wrap type="square"/>
                  </v:line>
                </w:pict>
              </mc:Fallback>
            </mc:AlternateContent>
          </w:r>
          <w: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posOffset>-521970</wp:posOffset>
                    </wp:positionH>
                    <wp:positionV relativeFrom="page">
                      <wp:posOffset>4267200</wp:posOffset>
                    </wp:positionV>
                    <wp:extent cx="6309360" cy="1280160"/>
                    <wp:effectExtent l="0" t="0" r="0" b="0"/>
                    <wp:wrapSquare wrapText="bothSides"/>
                    <wp:docPr id="14" name="文本框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09360" cy="12801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jc w:val="distribute"/>
                                  <w:rPr>
                                    <w:rFonts w:hint="eastAsia" w:eastAsiaTheme="minorEastAsia"/>
                                    <w:kern w:val="0"/>
                                    <w:sz w:val="24"/>
                                    <w:szCs w:val="24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思源黑体 CN Medium" w:hAnsi="思源黑体 CN Medium" w:eastAsia="思源黑体 CN Medium"/>
                                    <w:b/>
                                    <w:bCs/>
                                    <w:color w:val="4FB0C6"/>
                                    <w:kern w:val="24"/>
                                    <w:sz w:val="96"/>
                                    <w:szCs w:val="96"/>
                                    <w:lang w:eastAsia="zh-CN"/>
                                  </w:rPr>
                                  <w:t>黄洪刚名师工作室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3" o:spid="_x0000_s1026" o:spt="202" type="#_x0000_t202" style="position:absolute;left:0pt;margin-left:-41.1pt;margin-top:336pt;height:100.8pt;width:496.8pt;mso-position-horizontal-relative:margin;mso-position-vertical-relative:page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IFcNutkAAAALAQAADwAAAAAAAAABACAAAAAiAAAAZHJzL2Rvd25yZXYueG1sUEsB&#10;AhQAFAAAAAgAh07iQBza3ya7AQAAYAMAAA4AAAAAAAAAAQAgAAAAKAEAAGRycy9lMm9Eb2MueG1s&#10;UEsFBgAAAAAGAAYAWQEAAFUF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distribute"/>
                            <w:rPr>
                              <w:rFonts w:hint="eastAsia" w:eastAsiaTheme="minorEastAsia"/>
                              <w:kern w:val="0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思源黑体 CN Medium" w:hAnsi="思源黑体 CN Medium" w:eastAsia="思源黑体 CN Medium"/>
                              <w:b/>
                              <w:bCs/>
                              <w:color w:val="4FB0C6"/>
                              <w:kern w:val="24"/>
                              <w:sz w:val="96"/>
                              <w:szCs w:val="96"/>
                              <w:lang w:eastAsia="zh-CN"/>
                            </w:rPr>
                            <w:t>黄洪刚名师工作室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posOffset>-190500</wp:posOffset>
                    </wp:positionH>
                    <wp:positionV relativeFrom="margin">
                      <wp:align>center</wp:align>
                    </wp:positionV>
                    <wp:extent cx="7823200" cy="3866515"/>
                    <wp:effectExtent l="152400" t="95250" r="158750" b="95885"/>
                    <wp:wrapNone/>
                    <wp:docPr id="13" name="波形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823200" cy="3866515"/>
                            </a:xfrm>
                            <a:prstGeom prst="wave">
                              <a:avLst>
                                <a:gd name="adj1" fmla="val 5719"/>
                                <a:gd name="adj2" fmla="val 0"/>
                              </a:avLst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25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波形 12" o:spid="_x0000_s1026" o:spt="64" type="#_x0000_t64" style="position:absolute;left:0pt;margin-left:-15pt;height:304.45pt;width:616pt;mso-position-horizontal-relative:page;mso-position-vertical:center;mso-position-vertical-relative:margin;z-index:251661312;v-text-anchor:middle;mso-width-relative:page;mso-height-relative:page;" fillcolor="#F2F2F2 [3052]" filled="t" stroked="f" coordsize="21600,21600" o:gfxdata="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/q89w2QAAAAkBAAAPAAAAAAAAAAEAIAAAACIAAABkcnMvZG93bnJldi54bWxQ&#10;SwECFAAUAAAACACHTuJAn6/dzWgCAADqBAAADgAAAAAAAAABACAAAAAoAQAAZHJzL2Uyb0RvYy54&#10;bWxQSwUGAAAAAAYABgBZAQAAAgYAAAAA&#10;" adj="1235,10800">
                    <v:fill on="t" focussize="0,0"/>
                    <v:stroke on="f" weight="1pt" miterlimit="8" joinstyle="miter"/>
                    <v:imagedata o:title=""/>
                    <o:lock v:ext="edit" aspectratio="f"/>
                    <v:shadow on="t" type="perspective" color="#000000" opacity="16384f" offset="0pt,0pt" origin="0f,0f" matrix="66847f,0f,0f,66847f"/>
                  </v:shape>
                </w:pict>
              </mc:Fallback>
            </mc:AlternateContent>
          </w: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align>top</wp:align>
                </wp:positionV>
                <wp:extent cx="7543800" cy="10659745"/>
                <wp:effectExtent l="0" t="0" r="0" b="8255"/>
                <wp:wrapTopAndBottom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500" b="1230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59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>
      <w:pPr>
        <w:widowControl/>
        <w:spacing w:line="300" w:lineRule="auto"/>
        <w:ind w:firstLine="420" w:firstLineChars="200"/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-1129665</wp:posOffset>
            </wp:positionH>
            <wp:positionV relativeFrom="page">
              <wp:posOffset>26035</wp:posOffset>
            </wp:positionV>
            <wp:extent cx="7543800" cy="10659745"/>
            <wp:effectExtent l="0" t="0" r="0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0" b="1230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597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color w:val="000000"/>
          <w:kern w:val="0"/>
          <w:szCs w:val="18"/>
          <w:lang w:bidi="a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5086350</wp:posOffset>
                </wp:positionH>
                <wp:positionV relativeFrom="paragraph">
                  <wp:posOffset>-463550</wp:posOffset>
                </wp:positionV>
                <wp:extent cx="802640" cy="481965"/>
                <wp:effectExtent l="6350" t="0" r="10160" b="1333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640" cy="481965"/>
                          <a:chOff x="12205" y="422"/>
                          <a:chExt cx="1783" cy="998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2" name="图片 30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990" y="422"/>
                            <a:ext cx="999" cy="99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  <a:miter/>
                          </a:ln>
                          <a:effectLst/>
                        </pic:spPr>
                      </pic:pic>
                      <wps:wsp>
                        <wps:cNvPr id="16" name="流程图: 过程 4"/>
                        <wps:cNvSpPr/>
                        <wps:spPr>
                          <a:xfrm>
                            <a:off x="12205" y="484"/>
                            <a:ext cx="608" cy="120"/>
                          </a:xfrm>
                          <a:prstGeom prst="flowChartProcess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 anchorCtr="0"/>
                      </wps:wsp>
                      <wps:wsp>
                        <wps:cNvPr id="17" name="流程图: 过程 3"/>
                        <wps:cNvSpPr/>
                        <wps:spPr>
                          <a:xfrm>
                            <a:off x="12205" y="851"/>
                            <a:ext cx="608" cy="120"/>
                          </a:xfrm>
                          <a:prstGeom prst="flowChartProcess">
                            <a:avLst/>
                          </a:prstGeom>
                          <a:solidFill>
                            <a:srgbClr val="00B050"/>
                          </a:solidFill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 anchorCtr="0"/>
                      </wps:wsp>
                      <wps:wsp>
                        <wps:cNvPr id="18" name="流程图: 过程 9"/>
                        <wps:cNvSpPr/>
                        <wps:spPr>
                          <a:xfrm>
                            <a:off x="12205" y="1218"/>
                            <a:ext cx="608" cy="120"/>
                          </a:xfrm>
                          <a:prstGeom prst="flowChartProcess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0.5pt;margin-top:-36.5pt;height:37.95pt;width:63.2pt;z-index:251667456;mso-width-relative:page;mso-height-relative:page;" coordorigin="12205,422" coordsize="1783,998" o:gfxdata="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">
                <o:lock v:ext="edit" aspectratio="f"/>
                <v:shape id="图片 3075" o:spid="_x0000_s1026" o:spt="75" type="#_x0000_t75" style="position:absolute;left:12990;top:422;height:999;width:999;" filled="f" o:preferrelative="t" stroked="f" coordsize="21600,21600" o:gfxdata="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gCQJG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3pt" joinstyle="miter"/>
                  <v:imagedata r:id="rId6" o:title=""/>
                  <o:lock v:ext="edit" aspectratio="f"/>
                </v:shape>
                <v:shape id="流程图: 过程 4" o:spid="_x0000_s1026" o:spt="109" type="#_x0000_t109" style="position:absolute;left:12205;top:484;height:120;width:608;v-text-anchor:middle;" fillcolor="#FFFF00" filled="t" stroked="t" coordsize="21600,21600" o:gfxdata="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juhIb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2D5171" miterlimit="8" joinstyle="miter"/>
                  <v:imagedata o:title=""/>
                  <o:lock v:ext="edit" aspectratio="f"/>
                </v:shape>
                <v:shape id="流程图: 过程 3" o:spid="_x0000_s1026" o:spt="109" type="#_x0000_t109" style="position:absolute;left:12205;top:851;height:120;width:608;v-text-anchor:middle;" fillcolor="#00B050" filled="t" stroked="t" coordsize="21600,21600" o:gfxdata="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P1/krgAAADbAAAA&#10;DwAAAAAAAAABACAAAAAiAAAAZHJzL2Rvd25yZXYueG1sUEsBAhQAFAAAAAgAh07iQDMvBZ47AAAA&#10;OQAAABAAAAAAAAAAAQAgAAAABwEAAGRycy9zaGFwZXhtbC54bWxQSwUGAAAAAAYABgBbAQAAsQMA&#10;AAAA&#10;">
                  <v:fill on="t" focussize="0,0"/>
                  <v:stroke weight="1pt" color="#2D5171" miterlimit="8" joinstyle="miter"/>
                  <v:imagedata o:title=""/>
                  <o:lock v:ext="edit" aspectratio="f"/>
                </v:shape>
                <v:shape id="流程图: 过程 9" o:spid="_x0000_s1026" o:spt="109" type="#_x0000_t109" style="position:absolute;left:12205;top:1218;height:120;width:608;v-text-anchor:middle;" fillcolor="#FF0000" filled="t" stroked="t" coordsize="21600,21600" o:gfxdata="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NRV&#10;ScEAAADbAAAADwAAAAAAAAABACAAAAAiAAAAZHJzL2Rvd25yZXYueG1sUEsBAhQAFAAAAAgAh07i&#10;QDMvBZ47AAAAOQAAABAAAAAAAAAAAQAgAAAAEAEAAGRycy9zaGFwZXhtbC54bWxQSwUGAAAAAAYA&#10;BgBbAQAAugMAAAAA&#10;">
                  <v:fill on="t" focussize="0,0"/>
                  <v:stroke weight="1pt" color="#2D5171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widowControl/>
        <w:spacing w:line="300" w:lineRule="auto"/>
        <w:ind w:firstLine="723" w:firstLineChars="200"/>
        <w:jc w:val="center"/>
        <w:rPr>
          <w:rFonts w:hint="default" w:ascii="方正仿宋_GBK" w:hAnsi="方正仿宋_GBK" w:eastAsia="方正仿宋_GBK" w:cs="方正仿宋_GBK"/>
          <w:b/>
          <w:bCs/>
          <w:sz w:val="36"/>
          <w:szCs w:val="36"/>
          <w:lang w:val="en-US" w:eastAsia="zh-CN"/>
        </w:rPr>
      </w:pPr>
      <w:r>
        <w:rPr>
          <w:rFonts w:hint="default" w:ascii="方正仿宋_GBK" w:hAnsi="方正仿宋_GBK" w:eastAsia="方正仿宋_GBK" w:cs="方正仿宋_GBK"/>
          <w:b/>
          <w:bCs/>
          <w:sz w:val="36"/>
          <w:szCs w:val="36"/>
          <w:lang w:val="en-US" w:eastAsia="zh-CN"/>
        </w:rPr>
        <w:t>“</w:t>
      </w:r>
      <w:r>
        <w:rPr>
          <w:rFonts w:hint="eastAsia" w:ascii="方正仿宋_GBK" w:hAnsi="方正仿宋_GBK" w:eastAsia="方正仿宋_GBK" w:cs="方正仿宋_GBK"/>
          <w:b/>
          <w:bCs/>
          <w:sz w:val="36"/>
          <w:szCs w:val="36"/>
          <w:lang w:val="en-US" w:eastAsia="zh-CN"/>
        </w:rPr>
        <w:t>为党育人，为国育才</w:t>
      </w:r>
      <w:r>
        <w:rPr>
          <w:rFonts w:hint="default" w:ascii="方正仿宋_GBK" w:hAnsi="方正仿宋_GBK" w:eastAsia="方正仿宋_GBK" w:cs="方正仿宋_GBK"/>
          <w:b/>
          <w:bCs/>
          <w:sz w:val="36"/>
          <w:szCs w:val="36"/>
          <w:lang w:val="en-US" w:eastAsia="zh-CN"/>
        </w:rPr>
        <w:t>”</w:t>
      </w:r>
      <w:r>
        <w:rPr>
          <w:rFonts w:hint="eastAsia" w:ascii="方正仿宋_GBK" w:hAnsi="方正仿宋_GBK" w:eastAsia="方正仿宋_GBK" w:cs="方正仿宋_GBK"/>
          <w:b/>
          <w:bCs/>
          <w:sz w:val="36"/>
          <w:szCs w:val="36"/>
          <w:lang w:val="en-US" w:eastAsia="zh-CN"/>
        </w:rPr>
        <w:t>思政先行</w:t>
      </w:r>
    </w:p>
    <w:p>
      <w:pPr>
        <w:widowControl/>
        <w:spacing w:line="300" w:lineRule="auto"/>
        <w:ind w:firstLine="480" w:firstLineChars="200"/>
        <w:jc w:val="right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——黄洪刚工作室2022年3月25日活动总结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1428750</wp:posOffset>
                </wp:positionV>
                <wp:extent cx="2714625" cy="2114550"/>
                <wp:effectExtent l="6350" t="6350" r="22225" b="12700"/>
                <wp:wrapSquare wrapText="bothSides"/>
                <wp:docPr id="25" name="流程图: 资料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89685" y="3293745"/>
                          <a:ext cx="2714625" cy="2114550"/>
                        </a:xfrm>
                        <a:prstGeom prst="flowChartPunchedTape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2" alt="" type="#_x0000_t122" style="position:absolute;left:0pt;margin-left:2.55pt;margin-top:112.5pt;height:166.5pt;width:213.75pt;mso-wrap-distance-bottom:0pt;mso-wrap-distance-left:9pt;mso-wrap-distance-right:9pt;mso-wrap-distance-top:0pt;z-index:251670528;v-text-anchor:middle;mso-width-relative:page;mso-height-relative:page;" filled="t" stroked="t" coordsize="21600,21600" o:gfxdata="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">
                <v:fill type="frame" on="t" o:title="3.25 02" focussize="0,0" recolor="t" rotate="t" r:id="rId8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“为党育人，为国育才”思政先行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，黄洪刚工作室在成都电子信息学校401教室举行了课程思政主题研修会，导师黄洪刚主持，与会人员有：张伟华、卓必萍、钟晓宇、曹俐四位老师，本次会议有幸邀请了研培中心的高老师莅临指导。本次会议原计划由罗思艳老师就市级菜单培训的内容进行说课，但罗老师由于身体原因请假，直接进入导师课程思政培训环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课程思政的目标只有8个字，那就是：为党育人，为国育才。在《2021年全国职教工作会》中提出立德是根本，树人是核心，职业教育虽然突出的是培养实践能力，但绝不能忽视育人的本质，要把德育融入课堂教学、技能培养和实习实训等各环节中，促进思政课程与课程思政的有机衔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具体要求和主要内容大致集中在以下四点：1、道德品质，如爱国为民、忠于党和国家；2、健康的精神状态，如积极的态度、良好的习惯、具有环保和卫生意识；3、树立崇高的理想信念，如劳动观、</w:t>
      </w:r>
      <w:r>
        <w:rPr>
          <w:rFonts w:ascii="宋体" w:hAnsi="宋体" w:cs="宋体"/>
          <w:color w:val="000000"/>
          <w:kern w:val="0"/>
          <w:szCs w:val="18"/>
          <w:lang w:bidi="a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-667385</wp:posOffset>
                </wp:positionV>
                <wp:extent cx="802640" cy="481965"/>
                <wp:effectExtent l="6350" t="0" r="10160" b="1333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640" cy="481965"/>
                          <a:chOff x="12205" y="422"/>
                          <a:chExt cx="1783" cy="998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21" name="图片 30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990" y="422"/>
                            <a:ext cx="999" cy="99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  <a:miter/>
                          </a:ln>
                          <a:effectLst/>
                        </pic:spPr>
                      </pic:pic>
                      <wps:wsp>
                        <wps:cNvPr id="22" name="流程图: 过程 4"/>
                        <wps:cNvSpPr/>
                        <wps:spPr>
                          <a:xfrm>
                            <a:off x="12205" y="484"/>
                            <a:ext cx="608" cy="120"/>
                          </a:xfrm>
                          <a:prstGeom prst="flowChartProcess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 anchorCtr="0"/>
                      </wps:wsp>
                      <wps:wsp>
                        <wps:cNvPr id="23" name="流程图: 过程 3"/>
                        <wps:cNvSpPr/>
                        <wps:spPr>
                          <a:xfrm>
                            <a:off x="12205" y="851"/>
                            <a:ext cx="608" cy="120"/>
                          </a:xfrm>
                          <a:prstGeom prst="flowChartProcess">
                            <a:avLst/>
                          </a:prstGeom>
                          <a:solidFill>
                            <a:srgbClr val="00B050"/>
                          </a:solidFill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 anchorCtr="0"/>
                      </wps:wsp>
                      <wps:wsp>
                        <wps:cNvPr id="24" name="流程图: 过程 9"/>
                        <wps:cNvSpPr/>
                        <wps:spPr>
                          <a:xfrm>
                            <a:off x="12205" y="1218"/>
                            <a:ext cx="608" cy="120"/>
                          </a:xfrm>
                          <a:prstGeom prst="flowChartProcess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6pt;margin-top:-52.55pt;height:37.95pt;width:63.2pt;z-index:251669504;mso-width-relative:page;mso-height-relative:page;" coordorigin="12205,422" coordsize="1783,998" o:gfxdata="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">
                <o:lock v:ext="edit" aspectratio="f"/>
                <v:shape id="图片 3075" o:spid="_x0000_s1026" o:spt="75" type="#_x0000_t75" style="position:absolute;left:12990;top:422;height:999;width:999;" filled="f" o:preferrelative="t" stroked="f" coordsize="21600,21600" o:gfxdata="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rwUW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3pt" joinstyle="miter"/>
                  <v:imagedata r:id="rId6" o:title=""/>
                  <o:lock v:ext="edit" aspectratio="f"/>
                </v:shape>
                <v:shape id="流程图: 过程 4" o:spid="_x0000_s1026" o:spt="109" type="#_x0000_t109" style="position:absolute;left:12205;top:484;height:120;width:608;v-text-anchor:middle;" fillcolor="#FFFF00" filled="t" stroked="t" coordsize="21600,21600" o:gfxdata="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bG2f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2D5171" miterlimit="8" joinstyle="miter"/>
                  <v:imagedata o:title=""/>
                  <o:lock v:ext="edit" aspectratio="f"/>
                </v:shape>
                <v:shape id="流程图: 过程 3" o:spid="_x0000_s1026" o:spt="109" type="#_x0000_t109" style="position:absolute;left:12205;top:851;height:120;width:608;v-text-anchor:middle;" fillcolor="#00B050" filled="t" stroked="t" coordsize="21600,21600" o:gfxdata="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qrMs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2D5171" miterlimit="8" joinstyle="miter"/>
                  <v:imagedata o:title=""/>
                  <o:lock v:ext="edit" aspectratio="f"/>
                </v:shape>
                <v:shape id="流程图: 过程 9" o:spid="_x0000_s1026" o:spt="109" type="#_x0000_t109" style="position:absolute;left:12205;top:1218;height:120;width:608;v-text-anchor:middle;" fillcolor="#FF0000" filled="t" stroked="t" coordsize="21600,21600" o:gfxdata="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/WV&#10;8cEAAADbAAAADwAAAAAAAAABACAAAAAiAAAAZHJzL2Rvd25yZXYueG1sUEsBAhQAFAAAAAgAh07i&#10;QDMvBZ47AAAAOQAAABAAAAAAAAAAAQAgAAAAEAEAAGRycy9zaGFwZXhtbC54bWxQSwUGAAAAAAYA&#10;BgBbAQAAugMAAAAA&#10;">
                  <v:fill on="t" focussize="0,0"/>
                  <v:stroke weight="1pt" color="#2D5171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品质观和创新精神；4、健全的法治观念，如安全、纪律、法规和标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准的学习。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1670685</wp:posOffset>
                </wp:positionH>
                <wp:positionV relativeFrom="paragraph">
                  <wp:posOffset>817245</wp:posOffset>
                </wp:positionV>
                <wp:extent cx="2362200" cy="2047875"/>
                <wp:effectExtent l="6985" t="6350" r="12065" b="22225"/>
                <wp:wrapSquare wrapText="bothSides"/>
                <wp:docPr id="26" name="六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47035" y="2670810"/>
                          <a:ext cx="2362200" cy="2047875"/>
                        </a:xfrm>
                        <a:prstGeom prst="hexagon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" alt="" type="#_x0000_t9" style="position:absolute;left:0pt;margin-left:131.55pt;margin-top:64.35pt;height:161.25pt;width:186pt;mso-wrap-distance-bottom:0pt;mso-wrap-distance-left:9pt;mso-wrap-distance-right:9pt;mso-wrap-distance-top:0pt;z-index:251671552;v-text-anchor:middle;mso-width-relative:page;mso-height-relative:page;" filled="t" stroked="t" coordsize="21600,21600" o:gfxdata="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" adj="4681">
                <v:fill type="frame" on="t" o:title="QQ图片20220325152856" focussize="0,0" recolor="t" rotate="t" r:id="rId9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黄老师提到要把知识技能与思政教育并举，二者有机结合，不能为了思政而生搬硬套。要做到有机结合可以从以下方面入手：1、挖</w:t>
      </w: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-1129665</wp:posOffset>
            </wp:positionH>
            <wp:positionV relativeFrom="page">
              <wp:posOffset>6985</wp:posOffset>
            </wp:positionV>
            <wp:extent cx="7543800" cy="10659745"/>
            <wp:effectExtent l="0" t="0" r="0" b="825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0" b="1230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597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掘思政元素，如家国情怀、共产信仰等，进行情景模拟，让学生先感知，然后认同，最后内化；2、规范约束，如课堂中的纪律、安全守则等；3、环境熏陶，安排各种象征标志，或穿插各种榜样事迹，各种标语口号等，对学生产生潜移默化的深远影响。黄老师以罗思艳老师的教案《工业机器人——圆弧轨迹画法》为例，举了一个生动的课程思政例子，各位学员都深受启发。黄老师还给各位学员布置了作业，要求在同相比例运算放大器和功率中选择一个内容设计课程思政，各位学员都积极思考，认真探索，半天研修下来，都感觉学到了不少东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textAlignment w:val="auto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992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思源黑体 CN Bold">
    <w:altName w:val="黑体"/>
    <w:panose1 w:val="020B0800000000000000"/>
    <w:charset w:val="86"/>
    <w:family w:val="swiss"/>
    <w:pitch w:val="default"/>
    <w:sig w:usb0="00000000" w:usb1="00000000" w:usb2="00000016" w:usb3="00000000" w:csb0="00060107" w:csb1="00000000"/>
  </w:font>
  <w:font w:name="思源黑体 CN Medium">
    <w:altName w:val="黑体"/>
    <w:panose1 w:val="020B0600000000000000"/>
    <w:charset w:val="86"/>
    <w:family w:val="swiss"/>
    <w:pitch w:val="default"/>
    <w:sig w:usb0="00000000" w:usb1="00000000" w:usb2="00000016" w:usb3="00000000" w:csb0="00060107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393392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891487"/>
    <w:rsid w:val="00013EDA"/>
    <w:rsid w:val="00026284"/>
    <w:rsid w:val="00071A76"/>
    <w:rsid w:val="000876A0"/>
    <w:rsid w:val="000A470D"/>
    <w:rsid w:val="000F6067"/>
    <w:rsid w:val="00122551"/>
    <w:rsid w:val="00170B2D"/>
    <w:rsid w:val="001D5F97"/>
    <w:rsid w:val="00270225"/>
    <w:rsid w:val="003030FE"/>
    <w:rsid w:val="00361C0A"/>
    <w:rsid w:val="003647DD"/>
    <w:rsid w:val="003B122E"/>
    <w:rsid w:val="003B1B6E"/>
    <w:rsid w:val="003E773E"/>
    <w:rsid w:val="00444018"/>
    <w:rsid w:val="00525ABF"/>
    <w:rsid w:val="0053231F"/>
    <w:rsid w:val="0053548F"/>
    <w:rsid w:val="0063419F"/>
    <w:rsid w:val="00642837"/>
    <w:rsid w:val="006F0BB1"/>
    <w:rsid w:val="00700134"/>
    <w:rsid w:val="00760605"/>
    <w:rsid w:val="007A4708"/>
    <w:rsid w:val="0086607D"/>
    <w:rsid w:val="008D103C"/>
    <w:rsid w:val="00A349CD"/>
    <w:rsid w:val="00A550F3"/>
    <w:rsid w:val="00AB18D1"/>
    <w:rsid w:val="00B61395"/>
    <w:rsid w:val="00B702AF"/>
    <w:rsid w:val="00BF3652"/>
    <w:rsid w:val="00D01556"/>
    <w:rsid w:val="00D167EF"/>
    <w:rsid w:val="00D57A1F"/>
    <w:rsid w:val="00D57B9C"/>
    <w:rsid w:val="00D7570F"/>
    <w:rsid w:val="00DA5F47"/>
    <w:rsid w:val="00DB557D"/>
    <w:rsid w:val="00DE4676"/>
    <w:rsid w:val="00ED1766"/>
    <w:rsid w:val="00F74427"/>
    <w:rsid w:val="00FF3646"/>
    <w:rsid w:val="18891487"/>
    <w:rsid w:val="1BAD64DB"/>
    <w:rsid w:val="238B4281"/>
    <w:rsid w:val="49554CF1"/>
    <w:rsid w:val="5B06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No Spacing"/>
    <w:link w:val="9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9">
    <w:name w:val="无间隔 字符"/>
    <w:basedOn w:val="5"/>
    <w:link w:val="8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3d9cf65b-b196-4559-bba3-62d69a7e5a5d\&#24037;&#20316;&#24635;&#32467;&#27719;&#25253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170353-A1B4-4165-866D-B266A3C08B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工作总结汇报.docx</Template>
  <Pages>3</Pages>
  <Words>742</Words>
  <Characters>751</Characters>
  <Lines>7</Lines>
  <Paragraphs>2</Paragraphs>
  <TotalTime>16</TotalTime>
  <ScaleCrop>false</ScaleCrop>
  <LinksUpToDate>false</LinksUpToDate>
  <CharactersWithSpaces>752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2022-03-17T05:48:00Z</dcterms:created>
  <dc:creator>空山听雨</dc:creator>
  <cp:lastModifiedBy>空山听雨</cp:lastModifiedBy>
  <dcterms:modified xsi:type="dcterms:W3CDTF">2022-03-25T07:31:22Z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KSOTemplateUUID">
    <vt:lpwstr>v1.0_mb_eLjnf/5vw8tC8zbdtkVjEg==</vt:lpwstr>
  </property>
  <property fmtid="{D5CDD505-2E9C-101B-9397-08002B2CF9AE}" pid="4" name="ICV">
    <vt:lpwstr>81AEED4C02E4412BAA3CAFB8CAD74410</vt:lpwstr>
  </property>
</Properties>
</file>